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1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748"/>
        <w:gridCol w:w="6607"/>
      </w:tblGrid>
      <w:tr w:rsidR="003D1B71" w:rsidRPr="000505E1" w14:paraId="238E6577" w14:textId="77777777" w:rsidTr="00D438F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750A7A2" w14:textId="77777777" w:rsidR="003D1B71" w:rsidRPr="000505E1" w:rsidRDefault="000505E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0505E1">
              <w:rPr>
                <w:rFonts w:ascii="Times New Roman" w:hAnsi="Times New Roman"/>
                <w:noProof/>
                <w:lang w:bidi="th-TH"/>
              </w:rPr>
              <w:drawing>
                <wp:inline distT="0" distB="0" distL="0" distR="0" wp14:anchorId="680978F3" wp14:editId="4E71EC73">
                  <wp:extent cx="1353185" cy="18167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dxa"/>
            <w:vMerge w:val="restart"/>
            <w:tcBorders>
              <w:bottom w:val="nil"/>
            </w:tcBorders>
          </w:tcPr>
          <w:p w14:paraId="1C3BDC67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F831A22" w14:textId="77777777" w:rsidR="003D1B71" w:rsidRPr="000505E1" w:rsidRDefault="006151DB" w:rsidP="00310F17">
            <w:pPr>
              <w:pStyle w:val="Tit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Thammanoo</w:t>
            </w:r>
            <w:r w:rsidR="00432409">
              <w:rPr>
                <w:rFonts w:ascii="Times New Roman" w:hAnsi="Times New Roman"/>
              </w:rPr>
              <w:t>n</w:t>
            </w:r>
            <w:r w:rsidR="003D1B71" w:rsidRPr="000505E1">
              <w:rPr>
                <w:rFonts w:ascii="Times New Roman" w:hAnsi="Times New Roman"/>
              </w:rPr>
              <w:br/>
            </w:r>
            <w:r w:rsidR="001742FB">
              <w:rPr>
                <w:rFonts w:ascii="Times New Roman" w:hAnsi="Times New Roman"/>
              </w:rPr>
              <w:t>Chanthala</w:t>
            </w:r>
          </w:p>
        </w:tc>
      </w:tr>
      <w:tr w:rsidR="003D1B71" w:rsidRPr="000505E1" w14:paraId="0A63D8E1" w14:textId="77777777" w:rsidTr="00D438F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8D75B47" w14:textId="77777777" w:rsidR="003D1B71" w:rsidRPr="000505E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8" w:type="dxa"/>
            <w:vMerge/>
            <w:tcBorders>
              <w:bottom w:val="nil"/>
            </w:tcBorders>
          </w:tcPr>
          <w:p w14:paraId="68D56C7C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Times New Roman" w:hAnsi="Times New Roman" w:cs="Times New Roman"/>
                <w:color w:val="0072C7"/>
              </w:rPr>
              <w:id w:val="1196195576"/>
              <w:placeholder>
                <w:docPart w:val="F50FC00CE8FC40C69E8BEDF8620D0008"/>
              </w:placeholder>
              <w:temporary/>
              <w:showingPlcHdr/>
              <w15:appearance w15:val="hidden"/>
            </w:sdtPr>
            <w:sdtEndPr/>
            <w:sdtContent>
              <w:p w14:paraId="5EAFCC01" w14:textId="77777777" w:rsidR="003D1B71" w:rsidRPr="000505E1" w:rsidRDefault="003D1B71" w:rsidP="00AC6C7E">
                <w:pPr>
                  <w:pStyle w:val="Heading2"/>
                  <w:rPr>
                    <w:rFonts w:ascii="Times New Roman" w:hAnsi="Times New Roman" w:cs="Times New Roman"/>
                    <w:color w:val="0072C7"/>
                  </w:rPr>
                </w:pPr>
                <w:r w:rsidRPr="000505E1">
                  <w:rPr>
                    <w:rFonts w:ascii="Times New Roman" w:hAnsi="Times New Roman" w:cs="Times New Roman"/>
                  </w:rPr>
                  <w:t>Experience</w:t>
                </w:r>
              </w:p>
            </w:sdtContent>
          </w:sdt>
          <w:p w14:paraId="45008F2D" w14:textId="72A57418" w:rsidR="00CF4F50" w:rsidRDefault="00CF4F50" w:rsidP="00421AB4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2020:</w:t>
            </w:r>
            <w:r w:rsidRPr="00421A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21AB4">
              <w:rPr>
                <w:rFonts w:ascii="Times New Roman" w:hAnsi="Times New Roman"/>
                <w:color w:val="000000"/>
                <w:sz w:val="24"/>
                <w:szCs w:val="24"/>
              </w:rPr>
              <w:t>Junior National Consultant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AMe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company since 2019</w:t>
            </w:r>
          </w:p>
          <w:p w14:paraId="12912DDE" w14:textId="086FDF7B" w:rsidR="005C49D5" w:rsidRPr="00CF4F50" w:rsidRDefault="005C49D5" w:rsidP="00CF4F5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CF4F5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="00CF4F50" w:rsidRPr="00CF4F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Monitoring &amp; Evaluation </w:t>
            </w:r>
            <w:r w:rsidR="00CF4F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and </w:t>
            </w:r>
            <w:r w:rsidR="00CF4F50" w:rsidRPr="00CF4F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Phase 1 and 2 of </w:t>
            </w:r>
            <w:proofErr w:type="spellStart"/>
            <w:r w:rsidR="00CF4F50" w:rsidRPr="00CF4F50">
              <w:rPr>
                <w:rFonts w:ascii="Times New Roman" w:hAnsi="Times New Roman"/>
                <w:color w:val="000000"/>
                <w:sz w:val="24"/>
                <w:szCs w:val="24"/>
              </w:rPr>
              <w:t>analysing</w:t>
            </w:r>
            <w:proofErr w:type="spellEnd"/>
            <w:r w:rsidR="00CF4F50" w:rsidRPr="00CF4F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the SME profiles, Feedback</w:t>
            </w:r>
            <w:r w:rsidR="00CF4F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F4F50" w:rsidRPr="00CF4F50">
              <w:rPr>
                <w:rFonts w:ascii="Times New Roman" w:hAnsi="Times New Roman"/>
                <w:color w:val="000000"/>
                <w:sz w:val="24"/>
                <w:szCs w:val="24"/>
              </w:rPr>
              <w:t>and Impact</w:t>
            </w:r>
            <w:r w:rsidR="00CF4F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F4F50">
              <w:rPr>
                <w:rFonts w:ascii="Times New Roman" w:hAnsi="Times New Roman"/>
                <w:color w:val="000000"/>
                <w:sz w:val="24"/>
                <w:szCs w:val="24"/>
              </w:rPr>
              <w:t>from International Labor Organization (ILO) in SME A2F Project</w:t>
            </w:r>
          </w:p>
          <w:p w14:paraId="7BE2794C" w14:textId="5E39419E" w:rsidR="00CF4F50" w:rsidRPr="00CF4F50" w:rsidRDefault="00CF4F50" w:rsidP="00CF4F5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2019: </w:t>
            </w:r>
            <w:r w:rsidRPr="00CF4F50">
              <w:rPr>
                <w:rFonts w:ascii="Times New Roman" w:hAnsi="Times New Roman"/>
                <w:color w:val="000000"/>
                <w:sz w:val="24"/>
                <w:szCs w:val="24"/>
              </w:rPr>
              <w:t>Monitoring &amp; Evaluation Capacity Building to BDS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F4F50">
              <w:rPr>
                <w:rFonts w:ascii="Times New Roman" w:hAnsi="Times New Roman"/>
                <w:color w:val="000000"/>
                <w:sz w:val="24"/>
                <w:szCs w:val="24"/>
              </w:rPr>
              <w:t>SME Service Center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(Phase2) from International Labor Organization (ILO) in SME A2F Project</w:t>
            </w:r>
          </w:p>
          <w:p w14:paraId="3DA37E26" w14:textId="5F992E46" w:rsidR="0039179D" w:rsidRDefault="0039179D" w:rsidP="000505E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5C49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19: Member of Survey Team on LEAP II Project From CRS </w:t>
            </w:r>
          </w:p>
          <w:p w14:paraId="19321EFA" w14:textId="492A0729" w:rsidR="000505E1" w:rsidRDefault="000505E1" w:rsidP="000505E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2018: Field Team Leader </w:t>
            </w:r>
            <w:r w:rsidR="00C55DEB">
              <w:rPr>
                <w:rFonts w:ascii="Times New Roman" w:hAnsi="Times New Roman"/>
                <w:color w:val="000000"/>
                <w:sz w:val="24"/>
                <w:szCs w:val="24"/>
              </w:rPr>
              <w:t>at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Pongsavath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E4B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Co. Ltd, for </w:t>
            </w:r>
            <w:proofErr w:type="spellStart"/>
            <w:r w:rsidR="005E4BC5">
              <w:rPr>
                <w:rFonts w:ascii="Times New Roman" w:hAnsi="Times New Roman"/>
                <w:color w:val="000000"/>
                <w:sz w:val="24"/>
                <w:szCs w:val="24"/>
              </w:rPr>
              <w:t>Hongsa</w:t>
            </w:r>
            <w:proofErr w:type="spellEnd"/>
            <w:r w:rsidR="005E4B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Power Ltd, </w:t>
            </w:r>
            <w:proofErr w:type="spellStart"/>
            <w:r w:rsidR="005E4BC5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ayaboury</w:t>
            </w:r>
            <w:proofErr w:type="spellEnd"/>
          </w:p>
          <w:p w14:paraId="32DB23C7" w14:textId="77006E0E" w:rsidR="000505E1" w:rsidRDefault="000505E1" w:rsidP="000505E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2018: Head of Accounting </w:t>
            </w:r>
            <w:r w:rsidR="00C55DEB">
              <w:rPr>
                <w:rFonts w:ascii="Times New Roman" w:hAnsi="Times New Roman"/>
                <w:color w:val="000000"/>
                <w:sz w:val="24"/>
                <w:szCs w:val="24"/>
              </w:rPr>
              <w:t>at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Pongsavath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Co. Ltd, for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Hongsa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Power Ltd,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Sayaboury</w:t>
            </w:r>
            <w:proofErr w:type="spellEnd"/>
          </w:p>
          <w:p w14:paraId="1BF863A9" w14:textId="77777777" w:rsidR="000505E1" w:rsidRPr="00DC3C52" w:rsidRDefault="000505E1" w:rsidP="000505E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2017-2018: Member of Survey Team on Students’ Motivation to enroll in Logos college, Vientiane</w:t>
            </w:r>
          </w:p>
          <w:p w14:paraId="2314001F" w14:textId="77777777" w:rsidR="000505E1" w:rsidRPr="001A4249" w:rsidRDefault="000505E1" w:rsidP="000505E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2017: Member of Survey Team on Savings, Vientiane Province</w:t>
            </w:r>
          </w:p>
          <w:p w14:paraId="515561CE" w14:textId="77777777" w:rsidR="000505E1" w:rsidRDefault="000505E1" w:rsidP="000505E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2013-2014: </w:t>
            </w:r>
            <w:r w:rsidRPr="00DC3C52">
              <w:rPr>
                <w:rFonts w:ascii="Times New Roman" w:hAnsi="Times New Roman"/>
                <w:color w:val="000000"/>
                <w:sz w:val="24"/>
                <w:szCs w:val="24"/>
              </w:rPr>
              <w:t>Cashier at Monument Books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Vientiane</w:t>
            </w:r>
          </w:p>
          <w:p w14:paraId="5395ECAF" w14:textId="4D5E7C77" w:rsidR="003D1B71" w:rsidRPr="000505E1" w:rsidRDefault="003D1B71" w:rsidP="000505E1">
            <w:pPr>
              <w:ind w:left="390"/>
              <w:rPr>
                <w:rFonts w:ascii="Times New Roman" w:hAnsi="Times New Roman"/>
              </w:rPr>
            </w:pPr>
          </w:p>
          <w:sdt>
            <w:sdtPr>
              <w:rPr>
                <w:rFonts w:ascii="Times New Roman" w:hAnsi="Times New Roman" w:cs="Times New Roman"/>
                <w:color w:val="0072C7"/>
              </w:rPr>
              <w:id w:val="-1554227259"/>
              <w:placeholder>
                <w:docPart w:val="44D48C40DB8C426B83FCD3854EB42B19"/>
              </w:placeholder>
              <w:temporary/>
              <w:showingPlcHdr/>
              <w15:appearance w15:val="hidden"/>
            </w:sdtPr>
            <w:sdtEndPr/>
            <w:sdtContent>
              <w:p w14:paraId="39A5CF0A" w14:textId="77777777" w:rsidR="003D1B71" w:rsidRPr="000505E1" w:rsidRDefault="003D1B71" w:rsidP="00AC6C7E">
                <w:pPr>
                  <w:pStyle w:val="Heading2"/>
                  <w:rPr>
                    <w:rFonts w:ascii="Times New Roman" w:hAnsi="Times New Roman" w:cs="Times New Roman"/>
                    <w:color w:val="0072C7"/>
                  </w:rPr>
                </w:pPr>
                <w:r w:rsidRPr="000505E1">
                  <w:rPr>
                    <w:rFonts w:ascii="Times New Roman" w:hAnsi="Times New Roman" w:cs="Times New Roman"/>
                  </w:rPr>
                  <w:t>Education</w:t>
                </w:r>
              </w:p>
            </w:sdtContent>
          </w:sdt>
          <w:p w14:paraId="290487D4" w14:textId="77777777" w:rsidR="00D438F6" w:rsidRPr="00DC3C52" w:rsidRDefault="00D438F6" w:rsidP="00D438F6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2014-2018: </w:t>
            </w:r>
            <w:r>
              <w:rPr>
                <w:rFonts w:ascii="Times New Roman" w:hAnsi="Times New Roman"/>
                <w:sz w:val="24"/>
                <w:szCs w:val="32"/>
              </w:rPr>
              <w:t>Bachelor‘s degree in Public Economics at Faculty of Economics and Business Management, National University Of Laos</w:t>
            </w:r>
          </w:p>
          <w:p w14:paraId="2DDB97A6" w14:textId="77777777" w:rsidR="00D438F6" w:rsidRPr="00D802AB" w:rsidRDefault="00D438F6" w:rsidP="00D438F6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/>
              <w:ind w:left="357" w:hanging="357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2015-2018: Diploma degree in general English at Logos College.</w:t>
            </w:r>
          </w:p>
          <w:p w14:paraId="5C5587A8" w14:textId="77777777" w:rsidR="00D438F6" w:rsidRPr="00E53C02" w:rsidRDefault="00D438F6" w:rsidP="00D438F6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 w:line="276" w:lineRule="auto"/>
              <w:contextualSpacing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0A1A7D">
              <w:rPr>
                <w:rFonts w:ascii="Times New Roman" w:hAnsi="Times New Roman"/>
                <w:color w:val="000000"/>
                <w:sz w:val="24"/>
                <w:szCs w:val="24"/>
              </w:rPr>
              <w:t>-2014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A1A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Vientiane Secondary School in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Chanthabury</w:t>
            </w:r>
            <w:proofErr w:type="spellEnd"/>
            <w:r w:rsidRPr="00E53C02">
              <w:rPr>
                <w:rFonts w:ascii="Times New Roman" w:hAnsi="Times New Roman"/>
                <w:sz w:val="24"/>
                <w:szCs w:val="32"/>
              </w:rPr>
              <w:t xml:space="preserve"> district, Vientiane Capital.</w:t>
            </w:r>
          </w:p>
          <w:p w14:paraId="58421564" w14:textId="77777777" w:rsidR="00D438F6" w:rsidRPr="00F22D57" w:rsidRDefault="00D438F6" w:rsidP="00D438F6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 w:line="276" w:lineRule="auto"/>
              <w:contextualSpacing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2007-2011:</w:t>
            </w:r>
            <w:r w:rsidRPr="000A1A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Thatkhao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lower secondary school in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Sysattanark</w:t>
            </w:r>
            <w:proofErr w:type="spellEnd"/>
            <w:r w:rsidRPr="00E53C02">
              <w:rPr>
                <w:rFonts w:ascii="Times New Roman" w:hAnsi="Times New Roman"/>
                <w:sz w:val="24"/>
                <w:szCs w:val="32"/>
              </w:rPr>
              <w:t xml:space="preserve"> district, Vientiane Capital.</w:t>
            </w:r>
          </w:p>
          <w:p w14:paraId="7A3B839A" w14:textId="77777777" w:rsidR="00D438F6" w:rsidRPr="00F22D57" w:rsidRDefault="00D438F6" w:rsidP="00D438F6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100" w:beforeAutospacing="1" w:line="276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2002-2007: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Thatkhao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Primary school in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Sysattanark</w:t>
            </w:r>
            <w:proofErr w:type="spellEnd"/>
            <w:r w:rsidRPr="00E53C02">
              <w:rPr>
                <w:rFonts w:ascii="Times New Roman" w:hAnsi="Times New Roman"/>
                <w:sz w:val="24"/>
                <w:szCs w:val="32"/>
              </w:rPr>
              <w:t xml:space="preserve"> district, Vientiane Capital.</w:t>
            </w:r>
          </w:p>
          <w:p w14:paraId="5834A8D3" w14:textId="77777777" w:rsidR="00D438F6" w:rsidRDefault="00D438F6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73D867C" w14:textId="77777777" w:rsidR="00432409" w:rsidRDefault="00432409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E5D291A" w14:textId="77777777" w:rsidR="00432409" w:rsidRDefault="00432409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26FE8D35" w14:textId="77777777" w:rsidR="00432409" w:rsidRDefault="00432409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E7BFE07" w14:textId="77777777" w:rsidR="00432409" w:rsidRDefault="00432409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5CD08DE" w14:textId="77777777" w:rsidR="00432409" w:rsidRDefault="00432409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5D9FA92" w14:textId="77777777" w:rsidR="00432409" w:rsidRDefault="00432409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3CD9C1AA" w14:textId="77777777" w:rsidR="00C55DEB" w:rsidRDefault="00C55DEB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66EAFA4" w14:textId="77777777" w:rsidR="00D438F6" w:rsidRDefault="00D438F6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F552968" w14:textId="3DADC643" w:rsidR="00D438F6" w:rsidRPr="00931E08" w:rsidRDefault="00D438F6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3C76A6" w:themeColor="accent5"/>
                <w:sz w:val="24"/>
                <w:szCs w:val="24"/>
                <w:u w:val="single"/>
              </w:rPr>
            </w:pPr>
            <w:r w:rsidRPr="00931E08">
              <w:rPr>
                <w:rFonts w:ascii="Times New Roman" w:hAnsi="Times New Roman"/>
                <w:b/>
                <w:bCs/>
                <w:color w:val="3C76A6" w:themeColor="accent5"/>
                <w:sz w:val="24"/>
                <w:szCs w:val="24"/>
                <w:u w:val="single"/>
              </w:rPr>
              <w:t>Languages</w:t>
            </w:r>
          </w:p>
          <w:p w14:paraId="512233F3" w14:textId="77777777" w:rsidR="00432409" w:rsidRPr="00432409" w:rsidRDefault="00432409" w:rsidP="00D438F6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  <w:tbl>
            <w:tblPr>
              <w:tblStyle w:val="TableGrid"/>
              <w:tblW w:w="621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627"/>
              <w:gridCol w:w="1080"/>
              <w:gridCol w:w="1440"/>
              <w:gridCol w:w="2070"/>
            </w:tblGrid>
            <w:tr w:rsidR="00D438F6" w:rsidRPr="00C55DEB" w14:paraId="45311CFF" w14:textId="77777777" w:rsidTr="00C55DEB">
              <w:trPr>
                <w:trHeight w:val="454"/>
              </w:trPr>
              <w:tc>
                <w:tcPr>
                  <w:tcW w:w="1627" w:type="dxa"/>
                  <w:shd w:val="clear" w:color="auto" w:fill="ABC8E0" w:themeFill="accent5" w:themeFillTint="66"/>
                </w:tcPr>
                <w:p w14:paraId="282FE1D2" w14:textId="77777777" w:rsidR="00D438F6" w:rsidRPr="00C55DEB" w:rsidRDefault="00D438F6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  <w:shd w:val="clear" w:color="auto" w:fill="ABC8E0" w:themeFill="accent5" w:themeFillTint="66"/>
                </w:tcPr>
                <w:p w14:paraId="4FF70862" w14:textId="77777777" w:rsidR="00D438F6" w:rsidRPr="00C55DEB" w:rsidRDefault="00D438F6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Writing</w:t>
                  </w:r>
                </w:p>
              </w:tc>
              <w:tc>
                <w:tcPr>
                  <w:tcW w:w="1440" w:type="dxa"/>
                  <w:shd w:val="clear" w:color="auto" w:fill="ABC8E0" w:themeFill="accent5" w:themeFillTint="66"/>
                </w:tcPr>
                <w:p w14:paraId="5309824C" w14:textId="77777777" w:rsidR="00D438F6" w:rsidRPr="00C55DEB" w:rsidRDefault="00D438F6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Listening</w:t>
                  </w:r>
                </w:p>
              </w:tc>
              <w:tc>
                <w:tcPr>
                  <w:tcW w:w="2070" w:type="dxa"/>
                  <w:shd w:val="clear" w:color="auto" w:fill="ABC8E0" w:themeFill="accent5" w:themeFillTint="66"/>
                </w:tcPr>
                <w:p w14:paraId="2ED890A0" w14:textId="77777777" w:rsidR="00D438F6" w:rsidRPr="00C55DEB" w:rsidRDefault="00D438F6" w:rsidP="00D438F6">
                  <w:pPr>
                    <w:spacing w:before="100" w:beforeAutospacing="1"/>
                    <w:ind w:left="616" w:hanging="1260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Speaking</w:t>
                  </w:r>
                </w:p>
              </w:tc>
            </w:tr>
            <w:tr w:rsidR="00D438F6" w:rsidRPr="00C55DEB" w14:paraId="5DFF565F" w14:textId="77777777" w:rsidTr="00C55DEB">
              <w:trPr>
                <w:trHeight w:val="472"/>
              </w:trPr>
              <w:tc>
                <w:tcPr>
                  <w:tcW w:w="1627" w:type="dxa"/>
                  <w:shd w:val="clear" w:color="auto" w:fill="ABC8E0" w:themeFill="accent5" w:themeFillTint="66"/>
                </w:tcPr>
                <w:p w14:paraId="0832386F" w14:textId="77777777" w:rsidR="00D438F6" w:rsidRPr="00C55DEB" w:rsidRDefault="00D438F6" w:rsidP="00D438F6">
                  <w:pPr>
                    <w:spacing w:before="100" w:beforeAutospacing="1"/>
                    <w:contextualSpacing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Lao</w:t>
                  </w:r>
                </w:p>
              </w:tc>
              <w:tc>
                <w:tcPr>
                  <w:tcW w:w="1080" w:type="dxa"/>
                </w:tcPr>
                <w:p w14:paraId="09ABACFB" w14:textId="77777777" w:rsidR="00D438F6" w:rsidRPr="00C55DEB" w:rsidRDefault="00D438F6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native</w:t>
                  </w:r>
                </w:p>
              </w:tc>
              <w:tc>
                <w:tcPr>
                  <w:tcW w:w="1440" w:type="dxa"/>
                </w:tcPr>
                <w:p w14:paraId="1A17C492" w14:textId="77777777" w:rsidR="00D438F6" w:rsidRPr="00C55DEB" w:rsidRDefault="00D438F6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native</w:t>
                  </w:r>
                </w:p>
              </w:tc>
              <w:tc>
                <w:tcPr>
                  <w:tcW w:w="2070" w:type="dxa"/>
                </w:tcPr>
                <w:p w14:paraId="1CDCCF09" w14:textId="77777777" w:rsidR="00D438F6" w:rsidRPr="00C55DEB" w:rsidRDefault="00D438F6" w:rsidP="00D438F6">
                  <w:pPr>
                    <w:spacing w:before="100" w:beforeAutospacing="1"/>
                    <w:ind w:left="616" w:hanging="1260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native</w:t>
                  </w:r>
                </w:p>
              </w:tc>
            </w:tr>
            <w:tr w:rsidR="00D438F6" w:rsidRPr="00C55DEB" w14:paraId="10F4EA65" w14:textId="77777777" w:rsidTr="00C55DEB">
              <w:trPr>
                <w:trHeight w:val="490"/>
              </w:trPr>
              <w:tc>
                <w:tcPr>
                  <w:tcW w:w="1627" w:type="dxa"/>
                  <w:shd w:val="clear" w:color="auto" w:fill="ABC8E0" w:themeFill="accent5" w:themeFillTint="66"/>
                </w:tcPr>
                <w:p w14:paraId="27A16D01" w14:textId="77777777" w:rsidR="00D438F6" w:rsidRPr="00C55DEB" w:rsidRDefault="00D438F6" w:rsidP="00D438F6">
                  <w:pPr>
                    <w:spacing w:before="100" w:beforeAutospacing="1"/>
                    <w:contextualSpacing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English </w:t>
                  </w:r>
                </w:p>
              </w:tc>
              <w:tc>
                <w:tcPr>
                  <w:tcW w:w="1080" w:type="dxa"/>
                </w:tcPr>
                <w:p w14:paraId="76DF87D1" w14:textId="0A1367B2" w:rsidR="00D438F6" w:rsidRPr="00C55DEB" w:rsidRDefault="00C55DEB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</w:t>
                  </w:r>
                  <w:r w:rsidR="00D438F6"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ood</w:t>
                  </w:r>
                </w:p>
              </w:tc>
              <w:tc>
                <w:tcPr>
                  <w:tcW w:w="1440" w:type="dxa"/>
                </w:tcPr>
                <w:p w14:paraId="786A4F90" w14:textId="1DBA7F94" w:rsidR="00D438F6" w:rsidRPr="00C55DEB" w:rsidRDefault="00C55DEB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good</w:t>
                  </w:r>
                </w:p>
              </w:tc>
              <w:tc>
                <w:tcPr>
                  <w:tcW w:w="2070" w:type="dxa"/>
                </w:tcPr>
                <w:p w14:paraId="217B4438" w14:textId="6C896DFF" w:rsidR="00D438F6" w:rsidRPr="00C55DEB" w:rsidRDefault="00C55DEB" w:rsidP="00D438F6">
                  <w:pPr>
                    <w:spacing w:before="100" w:beforeAutospacing="1"/>
                    <w:ind w:left="616" w:hanging="1260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good</w:t>
                  </w:r>
                </w:p>
              </w:tc>
            </w:tr>
            <w:tr w:rsidR="00D438F6" w:rsidRPr="00C55DEB" w14:paraId="13618040" w14:textId="77777777" w:rsidTr="00C55DEB">
              <w:trPr>
                <w:trHeight w:val="508"/>
              </w:trPr>
              <w:tc>
                <w:tcPr>
                  <w:tcW w:w="1627" w:type="dxa"/>
                  <w:shd w:val="clear" w:color="auto" w:fill="ABC8E0" w:themeFill="accent5" w:themeFillTint="66"/>
                </w:tcPr>
                <w:p w14:paraId="1ED0D433" w14:textId="77777777" w:rsidR="00D438F6" w:rsidRPr="00C55DEB" w:rsidRDefault="00D438F6" w:rsidP="00D438F6">
                  <w:pPr>
                    <w:spacing w:before="100" w:beforeAutospacing="1"/>
                    <w:ind w:right="960"/>
                    <w:contextualSpacing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Thai</w:t>
                  </w:r>
                </w:p>
              </w:tc>
              <w:tc>
                <w:tcPr>
                  <w:tcW w:w="1080" w:type="dxa"/>
                </w:tcPr>
                <w:p w14:paraId="4C696226" w14:textId="25592321" w:rsidR="00D438F6" w:rsidRPr="00C55DEB" w:rsidRDefault="00C55DEB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good</w:t>
                  </w:r>
                </w:p>
              </w:tc>
              <w:tc>
                <w:tcPr>
                  <w:tcW w:w="1440" w:type="dxa"/>
                </w:tcPr>
                <w:p w14:paraId="01E7196F" w14:textId="04F48F78" w:rsidR="00D438F6" w:rsidRPr="00C55DEB" w:rsidRDefault="00C55DEB" w:rsidP="00D438F6">
                  <w:pPr>
                    <w:spacing w:before="100" w:beforeAutospacing="1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good</w:t>
                  </w:r>
                </w:p>
              </w:tc>
              <w:tc>
                <w:tcPr>
                  <w:tcW w:w="2070" w:type="dxa"/>
                </w:tcPr>
                <w:p w14:paraId="19C771B2" w14:textId="125A1469" w:rsidR="00D438F6" w:rsidRPr="00C55DEB" w:rsidRDefault="00C55DEB" w:rsidP="00D438F6">
                  <w:pPr>
                    <w:spacing w:before="100" w:beforeAutospacing="1"/>
                    <w:ind w:left="616" w:hanging="1260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55DE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good</w:t>
                  </w:r>
                </w:p>
              </w:tc>
            </w:tr>
          </w:tbl>
          <w:p w14:paraId="1E81E5C7" w14:textId="77777777" w:rsidR="008A1430" w:rsidRDefault="008A1430" w:rsidP="008A1430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AA584CB" w14:textId="77777777" w:rsidR="00C55DEB" w:rsidRDefault="00C55DEB" w:rsidP="008A1430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AE44EDD" w14:textId="77777777" w:rsidR="00C55DEB" w:rsidRDefault="00C55DEB" w:rsidP="008A1430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858C48D" w14:textId="4E9BD0B8" w:rsidR="008A1430" w:rsidRPr="00931E08" w:rsidRDefault="008A1430" w:rsidP="008A1430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color w:val="3C76A6" w:themeColor="accent5"/>
                <w:sz w:val="27"/>
                <w:szCs w:val="27"/>
                <w:u w:val="single"/>
              </w:rPr>
            </w:pPr>
            <w:r w:rsidRPr="00931E08">
              <w:rPr>
                <w:rFonts w:ascii="Times New Roman" w:hAnsi="Times New Roman"/>
                <w:b/>
                <w:bCs/>
                <w:color w:val="3C76A6" w:themeColor="accent5"/>
                <w:sz w:val="24"/>
                <w:szCs w:val="24"/>
                <w:u w:val="single"/>
              </w:rPr>
              <w:t>Skills</w:t>
            </w:r>
          </w:p>
          <w:p w14:paraId="00795D72" w14:textId="77777777" w:rsidR="008A1430" w:rsidRPr="00C55DEB" w:rsidRDefault="008A1430" w:rsidP="008A143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76" w:lineRule="auto"/>
              <w:ind w:left="360"/>
              <w:contextualSpacing/>
              <w:rPr>
                <w:rFonts w:ascii="Times New Roman" w:hAnsi="Times New Roman"/>
                <w:sz w:val="24"/>
              </w:rPr>
            </w:pPr>
            <w:r w:rsidRPr="00C55DEB">
              <w:rPr>
                <w:rFonts w:ascii="Times New Roman" w:hAnsi="Times New Roman"/>
                <w:sz w:val="24"/>
              </w:rPr>
              <w:t>Computer literate in Microsoft Office (MS Word, MS Excel, PowerPoint and Internet)</w:t>
            </w:r>
          </w:p>
          <w:p w14:paraId="4B029A95" w14:textId="77777777" w:rsidR="008A1430" w:rsidRPr="00C55DEB" w:rsidRDefault="008A1430" w:rsidP="008A143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76" w:lineRule="auto"/>
              <w:ind w:left="360"/>
              <w:contextualSpacing/>
              <w:rPr>
                <w:rFonts w:ascii="Times New Roman" w:hAnsi="Times New Roman"/>
                <w:sz w:val="24"/>
              </w:rPr>
            </w:pPr>
            <w:r w:rsidRPr="00C55DEB">
              <w:rPr>
                <w:rFonts w:ascii="Times New Roman" w:hAnsi="Times New Roman"/>
                <w:sz w:val="24"/>
              </w:rPr>
              <w:t>Quick learner, Critical thinking &amp; Time management</w:t>
            </w:r>
          </w:p>
          <w:p w14:paraId="3DF11A80" w14:textId="77777777" w:rsidR="008A1430" w:rsidRPr="00C55DEB" w:rsidRDefault="008A1430" w:rsidP="008A143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76" w:lineRule="auto"/>
              <w:ind w:left="360"/>
              <w:contextualSpacing/>
              <w:rPr>
                <w:rFonts w:ascii="Times New Roman" w:hAnsi="Times New Roman"/>
                <w:sz w:val="24"/>
              </w:rPr>
            </w:pPr>
            <w:r w:rsidRPr="00C55DEB">
              <w:rPr>
                <w:rFonts w:ascii="Times New Roman" w:hAnsi="Times New Roman"/>
                <w:sz w:val="24"/>
              </w:rPr>
              <w:t xml:space="preserve">Team worker, Leadership &amp; Responsibility </w:t>
            </w:r>
          </w:p>
          <w:p w14:paraId="659273AB" w14:textId="77777777" w:rsidR="008A1430" w:rsidRPr="00C55DEB" w:rsidRDefault="008A1430" w:rsidP="008A143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76" w:lineRule="auto"/>
              <w:ind w:left="360"/>
              <w:contextualSpacing/>
              <w:rPr>
                <w:rFonts w:ascii="Times New Roman" w:hAnsi="Times New Roman"/>
                <w:sz w:val="24"/>
              </w:rPr>
            </w:pPr>
            <w:r w:rsidRPr="00C55DEB">
              <w:rPr>
                <w:rFonts w:ascii="Times New Roman" w:hAnsi="Times New Roman"/>
                <w:sz w:val="24"/>
              </w:rPr>
              <w:t>Confidence, Hardworking, Motivation, Negotiation &amp; Organization</w:t>
            </w:r>
          </w:p>
          <w:p w14:paraId="3E6C58CA" w14:textId="77777777" w:rsidR="008A1430" w:rsidRPr="00C55DEB" w:rsidRDefault="008A1430" w:rsidP="008A143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76" w:lineRule="auto"/>
              <w:ind w:left="360"/>
              <w:contextualSpacing/>
              <w:rPr>
                <w:rFonts w:ascii="Times New Roman" w:hAnsi="Times New Roman"/>
                <w:sz w:val="24"/>
              </w:rPr>
            </w:pPr>
            <w:r w:rsidRPr="00C55DEB">
              <w:rPr>
                <w:rFonts w:ascii="Times New Roman" w:hAnsi="Times New Roman"/>
                <w:sz w:val="24"/>
              </w:rPr>
              <w:t>Good communication skills, solving problematic situations and can work under pressure</w:t>
            </w:r>
          </w:p>
          <w:p w14:paraId="5D9705E9" w14:textId="77777777" w:rsidR="008A1430" w:rsidRPr="00C55DEB" w:rsidRDefault="008A1430" w:rsidP="008A143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76" w:lineRule="auto"/>
              <w:ind w:left="360"/>
              <w:contextualSpacing/>
              <w:rPr>
                <w:rFonts w:ascii="Times New Roman" w:hAnsi="Times New Roman"/>
                <w:sz w:val="24"/>
              </w:rPr>
            </w:pPr>
            <w:r w:rsidRPr="00C55DEB">
              <w:rPr>
                <w:rFonts w:ascii="Times New Roman" w:hAnsi="Times New Roman"/>
                <w:sz w:val="24"/>
              </w:rPr>
              <w:t>Ability to work as shift working schedule including early morning and late night.</w:t>
            </w:r>
          </w:p>
          <w:p w14:paraId="05CAB542" w14:textId="77777777" w:rsidR="00D438F6" w:rsidRDefault="00D438F6" w:rsidP="00AC6C7E">
            <w:pPr>
              <w:pStyle w:val="Heading2"/>
              <w:rPr>
                <w:rFonts w:ascii="Times New Roman" w:hAnsi="Times New Roman" w:cs="Times New Roman"/>
                <w:color w:val="0072C7"/>
              </w:rPr>
            </w:pPr>
          </w:p>
          <w:p w14:paraId="4C9850E2" w14:textId="77777777" w:rsidR="003D1B71" w:rsidRPr="008A1430" w:rsidRDefault="00D438F6" w:rsidP="008A1430">
            <w:pPr>
              <w:spacing w:before="100" w:beforeAutospacing="1"/>
              <w:contextualSpacing/>
              <w:jc w:val="both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D1B71" w:rsidRPr="000505E1" w14:paraId="43A61C0C" w14:textId="77777777" w:rsidTr="00D438F6">
        <w:trPr>
          <w:trHeight w:val="1164"/>
        </w:trPr>
        <w:tc>
          <w:tcPr>
            <w:tcW w:w="720" w:type="dxa"/>
          </w:tcPr>
          <w:p w14:paraId="3383DCFF" w14:textId="77777777" w:rsidR="003D1B71" w:rsidRPr="000505E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4C1F162" w14:textId="77777777" w:rsidR="003D1B71" w:rsidRPr="000505E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48" w:type="dxa"/>
            <w:vMerge/>
          </w:tcPr>
          <w:p w14:paraId="7F563921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9DAA2D9" w14:textId="77777777" w:rsidR="003D1B71" w:rsidRPr="000505E1" w:rsidRDefault="003D1B71" w:rsidP="00222466">
            <w:pPr>
              <w:rPr>
                <w:rFonts w:ascii="Times New Roman" w:hAnsi="Times New Roman"/>
              </w:rPr>
            </w:pPr>
          </w:p>
        </w:tc>
      </w:tr>
      <w:tr w:rsidR="003D1B71" w:rsidRPr="000505E1" w14:paraId="12ABDEE5" w14:textId="77777777" w:rsidTr="00D438F6">
        <w:trPr>
          <w:trHeight w:val="543"/>
        </w:trPr>
        <w:tc>
          <w:tcPr>
            <w:tcW w:w="720" w:type="dxa"/>
          </w:tcPr>
          <w:p w14:paraId="568EE18F" w14:textId="77777777" w:rsidR="003D1B71" w:rsidRPr="000505E1" w:rsidRDefault="003D1B71" w:rsidP="006D79A8">
            <w:pPr>
              <w:pStyle w:val="Information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27005B0" w14:textId="77777777" w:rsidR="003D1B71" w:rsidRPr="000505E1" w:rsidRDefault="003D1B71" w:rsidP="006D79A8">
            <w:pPr>
              <w:pStyle w:val="Information"/>
              <w:jc w:val="center"/>
              <w:rPr>
                <w:rStyle w:val="Strong"/>
                <w:rFonts w:ascii="Times New Roman" w:hAnsi="Times New Roman"/>
                <w:b w:val="0"/>
                <w:bCs w:val="0"/>
                <w:color w:val="666666"/>
              </w:rPr>
            </w:pPr>
            <w:r w:rsidRPr="000505E1">
              <w:rPr>
                <w:rFonts w:ascii="Times New Roman" w:hAnsi="Times New Roman"/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0388E062" wp14:editId="3514B298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680A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E970980" w14:textId="77777777" w:rsidR="003D1B71" w:rsidRPr="000505E1" w:rsidRDefault="000505E1" w:rsidP="00380FD1">
            <w:pPr>
              <w:pStyle w:val="Information"/>
              <w:rPr>
                <w:rFonts w:ascii="Times New Roman" w:hAnsi="Times New Roman"/>
              </w:rPr>
            </w:pPr>
            <w:proofErr w:type="spellStart"/>
            <w:r w:rsidRPr="000505E1">
              <w:rPr>
                <w:rFonts w:ascii="Times New Roman" w:hAnsi="Times New Roman"/>
              </w:rPr>
              <w:t>Phonsavang</w:t>
            </w:r>
            <w:proofErr w:type="spellEnd"/>
            <w:r w:rsidRPr="000505E1">
              <w:rPr>
                <w:rFonts w:ascii="Times New Roman" w:hAnsi="Times New Roman"/>
              </w:rPr>
              <w:t xml:space="preserve"> Village</w:t>
            </w:r>
            <w:r w:rsidR="00D438F6">
              <w:rPr>
                <w:rFonts w:ascii="Times New Roman" w:hAnsi="Times New Roman"/>
              </w:rPr>
              <w:t xml:space="preserve">, </w:t>
            </w:r>
            <w:proofErr w:type="spellStart"/>
            <w:r w:rsidR="00D438F6">
              <w:rPr>
                <w:rFonts w:ascii="Times New Roman" w:hAnsi="Times New Roman"/>
              </w:rPr>
              <w:t>Chanthabury</w:t>
            </w:r>
            <w:proofErr w:type="spellEnd"/>
            <w:r w:rsidR="00D438F6">
              <w:rPr>
                <w:rFonts w:ascii="Times New Roman" w:hAnsi="Times New Roman"/>
              </w:rPr>
              <w:t xml:space="preserve"> District</w:t>
            </w:r>
            <w:r w:rsidR="00D438F6" w:rsidRPr="00D438F6">
              <w:rPr>
                <w:rFonts w:ascii="Times New Roman" w:hAnsi="Times New Roman"/>
                <w:color w:val="000000"/>
                <w:szCs w:val="20"/>
              </w:rPr>
              <w:t xml:space="preserve">        </w:t>
            </w:r>
          </w:p>
          <w:p w14:paraId="63546829" w14:textId="0EB21F09" w:rsidR="003D1B71" w:rsidRPr="000505E1" w:rsidRDefault="006F0D99" w:rsidP="00380FD1">
            <w:pPr>
              <w:pStyle w:val="Information"/>
              <w:rPr>
                <w:rFonts w:ascii="Times New Roman" w:hAnsi="Times New Roman"/>
              </w:rPr>
            </w:pPr>
            <w:r w:rsidRPr="000505E1">
              <w:rPr>
                <w:rFonts w:ascii="Times New Roman" w:hAnsi="Times New Roman"/>
              </w:rPr>
              <w:t>Vientiane</w:t>
            </w:r>
            <w:r w:rsidR="000505E1">
              <w:rPr>
                <w:rFonts w:ascii="Times New Roman" w:hAnsi="Times New Roman"/>
              </w:rPr>
              <w:t xml:space="preserve"> Capital</w:t>
            </w:r>
          </w:p>
        </w:tc>
        <w:tc>
          <w:tcPr>
            <w:tcW w:w="748" w:type="dxa"/>
            <w:vMerge/>
          </w:tcPr>
          <w:p w14:paraId="382CE5FB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D7F960B" w14:textId="77777777" w:rsidR="003D1B71" w:rsidRPr="000505E1" w:rsidRDefault="003D1B71" w:rsidP="005801E5">
            <w:pPr>
              <w:pStyle w:val="Heading1"/>
              <w:rPr>
                <w:rFonts w:ascii="Times New Roman" w:hAnsi="Times New Roman"/>
              </w:rPr>
            </w:pPr>
          </w:p>
        </w:tc>
      </w:tr>
      <w:tr w:rsidR="003D1B71" w:rsidRPr="000505E1" w14:paraId="05792BEA" w14:textId="77777777" w:rsidTr="00D438F6">
        <w:trPr>
          <w:trHeight w:val="183"/>
        </w:trPr>
        <w:tc>
          <w:tcPr>
            <w:tcW w:w="720" w:type="dxa"/>
          </w:tcPr>
          <w:p w14:paraId="6692A1D3" w14:textId="77777777" w:rsidR="003D1B71" w:rsidRPr="000505E1" w:rsidRDefault="003D1B71" w:rsidP="00222466">
            <w:pPr>
              <w:pStyle w:val="NoSpacing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257030E" w14:textId="77777777" w:rsidR="003D1B71" w:rsidRPr="000505E1" w:rsidRDefault="003D1B71" w:rsidP="00222466">
            <w:pPr>
              <w:pStyle w:val="NoSpacing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748" w:type="dxa"/>
            <w:vMerge/>
          </w:tcPr>
          <w:p w14:paraId="7F1CFD09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6243104" w14:textId="77777777" w:rsidR="003D1B71" w:rsidRPr="000505E1" w:rsidRDefault="003D1B71" w:rsidP="005801E5">
            <w:pPr>
              <w:pStyle w:val="Heading1"/>
              <w:rPr>
                <w:rFonts w:ascii="Times New Roman" w:hAnsi="Times New Roman"/>
              </w:rPr>
            </w:pPr>
          </w:p>
        </w:tc>
      </w:tr>
      <w:tr w:rsidR="003D1B71" w:rsidRPr="000505E1" w14:paraId="1DD2158F" w14:textId="77777777" w:rsidTr="00D438F6">
        <w:trPr>
          <w:trHeight w:val="624"/>
        </w:trPr>
        <w:tc>
          <w:tcPr>
            <w:tcW w:w="720" w:type="dxa"/>
          </w:tcPr>
          <w:p w14:paraId="14967219" w14:textId="77777777" w:rsidR="003D1B71" w:rsidRPr="000505E1" w:rsidRDefault="003D1B71" w:rsidP="006D79A8">
            <w:pPr>
              <w:pStyle w:val="Information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AA3E47F" w14:textId="77777777" w:rsidR="003D1B71" w:rsidRPr="000505E1" w:rsidRDefault="003D1B71" w:rsidP="006D79A8">
            <w:pPr>
              <w:pStyle w:val="Information"/>
              <w:jc w:val="center"/>
              <w:rPr>
                <w:rFonts w:ascii="Times New Roman" w:hAnsi="Times New Roman"/>
                <w:color w:val="666666"/>
              </w:rPr>
            </w:pPr>
            <w:r w:rsidRPr="000505E1">
              <w:rPr>
                <w:rFonts w:ascii="Times New Roman" w:hAnsi="Times New Roman"/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76144463" wp14:editId="02907BA3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CF3C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LtmfY2gAAAAMBAAAPAAAA&#10;ZHJzL2Rvd25yZXYueG1sTI9BS8NAEIXvgv9hGcGb3aSlIjGbUop6KoKtIN6m2WkSmp0N2W2S/nun&#10;XvQyj+EN732TrybXqoH60Hg2kM4SUMSltw1XBj73rw9PoEJEtth6JgMXCrAqbm9yzKwf+YOGXayU&#10;hHDI0EAdY5dpHcqaHIaZ74jFO/reYZS1r7TtcZRw1+p5kjxqhw1LQ40dbWoqT7uzM/A24rhepC/D&#10;9nTcXL73y/evbUrG3N9N62dQkab4dwxXfEGHQpgO/sw2qNaAPBJ/p3jLxRzU4aop6CLX/9m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C81DDEA" w14:textId="77777777" w:rsidR="003D1B71" w:rsidRPr="000505E1" w:rsidRDefault="000505E1" w:rsidP="00380FD1">
            <w:pPr>
              <w:pStyle w:val="Information"/>
              <w:rPr>
                <w:rFonts w:ascii="Times New Roman" w:hAnsi="Times New Roman"/>
              </w:rPr>
            </w:pPr>
            <w:r w:rsidRPr="000505E1">
              <w:rPr>
                <w:rFonts w:ascii="Times New Roman" w:hAnsi="Times New Roman"/>
              </w:rPr>
              <w:t>020 982</w:t>
            </w:r>
            <w:r w:rsidR="00D438F6">
              <w:rPr>
                <w:rFonts w:ascii="Times New Roman" w:hAnsi="Times New Roman"/>
              </w:rPr>
              <w:t xml:space="preserve"> </w:t>
            </w:r>
            <w:r w:rsidRPr="000505E1">
              <w:rPr>
                <w:rFonts w:ascii="Times New Roman" w:hAnsi="Times New Roman"/>
              </w:rPr>
              <w:t>672</w:t>
            </w:r>
            <w:r w:rsidR="00D438F6">
              <w:rPr>
                <w:rFonts w:ascii="Times New Roman" w:hAnsi="Times New Roman"/>
              </w:rPr>
              <w:t xml:space="preserve"> </w:t>
            </w:r>
            <w:r w:rsidRPr="000505E1">
              <w:rPr>
                <w:rFonts w:ascii="Times New Roman" w:hAnsi="Times New Roman"/>
              </w:rPr>
              <w:t>09</w:t>
            </w:r>
          </w:p>
        </w:tc>
        <w:tc>
          <w:tcPr>
            <w:tcW w:w="748" w:type="dxa"/>
            <w:vMerge/>
          </w:tcPr>
          <w:p w14:paraId="0D2B2491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B2677E3" w14:textId="77777777" w:rsidR="003D1B71" w:rsidRPr="000505E1" w:rsidRDefault="003D1B71" w:rsidP="005801E5">
            <w:pPr>
              <w:pStyle w:val="Heading1"/>
              <w:rPr>
                <w:rFonts w:ascii="Times New Roman" w:hAnsi="Times New Roman"/>
              </w:rPr>
            </w:pPr>
          </w:p>
        </w:tc>
      </w:tr>
      <w:tr w:rsidR="003D1B71" w:rsidRPr="000505E1" w14:paraId="207D98F9" w14:textId="77777777" w:rsidTr="00D438F6">
        <w:trPr>
          <w:trHeight w:val="183"/>
        </w:trPr>
        <w:tc>
          <w:tcPr>
            <w:tcW w:w="720" w:type="dxa"/>
          </w:tcPr>
          <w:p w14:paraId="1F91DD7A" w14:textId="77777777" w:rsidR="003D1B71" w:rsidRPr="000505E1" w:rsidRDefault="003D1B71" w:rsidP="00B6466C">
            <w:pPr>
              <w:pStyle w:val="NoSpacing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EA5295" w14:textId="77777777" w:rsidR="003D1B71" w:rsidRPr="000505E1" w:rsidRDefault="003D1B71" w:rsidP="00B6466C">
            <w:pPr>
              <w:pStyle w:val="NoSpacing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748" w:type="dxa"/>
            <w:vMerge/>
          </w:tcPr>
          <w:p w14:paraId="6D6EFFFC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5F48ED" w14:textId="77777777" w:rsidR="003D1B71" w:rsidRPr="000505E1" w:rsidRDefault="003D1B71" w:rsidP="005801E5">
            <w:pPr>
              <w:pStyle w:val="Heading1"/>
              <w:rPr>
                <w:rFonts w:ascii="Times New Roman" w:hAnsi="Times New Roman"/>
              </w:rPr>
            </w:pPr>
          </w:p>
        </w:tc>
      </w:tr>
      <w:tr w:rsidR="003D1B71" w:rsidRPr="000505E1" w14:paraId="10681667" w14:textId="77777777" w:rsidTr="00D438F6">
        <w:trPr>
          <w:trHeight w:val="633"/>
        </w:trPr>
        <w:tc>
          <w:tcPr>
            <w:tcW w:w="720" w:type="dxa"/>
          </w:tcPr>
          <w:p w14:paraId="0D623904" w14:textId="77777777" w:rsidR="003D1B71" w:rsidRPr="000505E1" w:rsidRDefault="003D1B71" w:rsidP="006D79A8">
            <w:pPr>
              <w:pStyle w:val="Information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C31F68B" w14:textId="77777777" w:rsidR="003D1B71" w:rsidRPr="000505E1" w:rsidRDefault="000505E1" w:rsidP="006D79A8">
            <w:pPr>
              <w:pStyle w:val="Information"/>
              <w:jc w:val="center"/>
              <w:rPr>
                <w:rFonts w:ascii="Times New Roman" w:hAnsi="Times New Roman"/>
                <w:color w:val="666666"/>
              </w:rPr>
            </w:pPr>
            <w:r w:rsidRPr="000505E1">
              <w:rPr>
                <w:rFonts w:ascii="Times New Roman" w:hAnsi="Times New Roman"/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7BE3BE74" wp14:editId="6B0E68B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ECE2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3CBECCA" w14:textId="5FA6B00E" w:rsidR="000505E1" w:rsidRPr="000505E1" w:rsidRDefault="008F1710" w:rsidP="00380FD1">
            <w:pPr>
              <w:pStyle w:val="Information"/>
              <w:rPr>
                <w:rFonts w:ascii="Times New Roman" w:hAnsi="Times New Roman"/>
              </w:rPr>
            </w:pPr>
            <w:hyperlink r:id="rId17" w:history="1">
              <w:r w:rsidR="005C49D5" w:rsidRPr="00F16610">
                <w:rPr>
                  <w:rStyle w:val="Hyperlink"/>
                  <w:rFonts w:ascii="Times New Roman" w:hAnsi="Times New Roman"/>
                </w:rPr>
                <w:t>Thammanoonchanthala@gmail.com</w:t>
              </w:r>
            </w:hyperlink>
          </w:p>
          <w:p w14:paraId="7147E75C" w14:textId="77777777" w:rsidR="000505E1" w:rsidRPr="000505E1" w:rsidRDefault="000505E1" w:rsidP="00380FD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48" w:type="dxa"/>
            <w:vMerge/>
          </w:tcPr>
          <w:p w14:paraId="6E839680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931A3DC" w14:textId="77777777" w:rsidR="003D1B71" w:rsidRPr="000505E1" w:rsidRDefault="003D1B71" w:rsidP="005801E5">
            <w:pPr>
              <w:pStyle w:val="Heading1"/>
              <w:rPr>
                <w:rFonts w:ascii="Times New Roman" w:hAnsi="Times New Roman"/>
              </w:rPr>
            </w:pPr>
          </w:p>
        </w:tc>
      </w:tr>
      <w:tr w:rsidR="003D1B71" w:rsidRPr="000505E1" w14:paraId="6458D681" w14:textId="77777777" w:rsidTr="00D438F6">
        <w:trPr>
          <w:trHeight w:val="174"/>
        </w:trPr>
        <w:tc>
          <w:tcPr>
            <w:tcW w:w="720" w:type="dxa"/>
          </w:tcPr>
          <w:p w14:paraId="04301AFA" w14:textId="77777777" w:rsidR="003D1B71" w:rsidRPr="000505E1" w:rsidRDefault="003D1B71" w:rsidP="00B6466C">
            <w:pPr>
              <w:pStyle w:val="NoSpacing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487AD14" w14:textId="77777777" w:rsidR="003D1B71" w:rsidRPr="000505E1" w:rsidRDefault="003D1B71" w:rsidP="00B6466C">
            <w:pPr>
              <w:pStyle w:val="NoSpacing"/>
              <w:rPr>
                <w:rFonts w:ascii="Times New Roman" w:hAnsi="Times New Roman" w:cs="Times New Roman"/>
                <w:color w:val="666666"/>
              </w:rPr>
            </w:pPr>
          </w:p>
        </w:tc>
        <w:tc>
          <w:tcPr>
            <w:tcW w:w="748" w:type="dxa"/>
            <w:vMerge/>
          </w:tcPr>
          <w:p w14:paraId="2407C450" w14:textId="77777777" w:rsidR="003D1B71" w:rsidRPr="000505E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903080E" w14:textId="77777777" w:rsidR="003D1B71" w:rsidRPr="000505E1" w:rsidRDefault="003D1B71" w:rsidP="005801E5">
            <w:pPr>
              <w:pStyle w:val="Heading1"/>
              <w:rPr>
                <w:rFonts w:ascii="Times New Roman" w:hAnsi="Times New Roman"/>
              </w:rPr>
            </w:pPr>
          </w:p>
        </w:tc>
      </w:tr>
      <w:tr w:rsidR="003D1B71" w:rsidRPr="000505E1" w14:paraId="231EE3AF" w14:textId="77777777" w:rsidTr="00D438F6">
        <w:trPr>
          <w:trHeight w:val="633"/>
        </w:trPr>
        <w:tc>
          <w:tcPr>
            <w:tcW w:w="720" w:type="dxa"/>
          </w:tcPr>
          <w:p w14:paraId="3F29EF66" w14:textId="77777777" w:rsidR="003D1B71" w:rsidRPr="000505E1" w:rsidRDefault="003D1B71" w:rsidP="006D79A8">
            <w:pPr>
              <w:pStyle w:val="Information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6D20268" w14:textId="77777777" w:rsidR="003D1B71" w:rsidRPr="000505E1" w:rsidRDefault="000505E1" w:rsidP="006D79A8">
            <w:pPr>
              <w:pStyle w:val="Information"/>
              <w:jc w:val="center"/>
              <w:rPr>
                <w:rFonts w:ascii="Times New Roman" w:hAnsi="Times New Roman"/>
                <w:color w:val="666666"/>
              </w:rPr>
            </w:pPr>
            <w:r>
              <w:rPr>
                <w:noProof/>
                <w:lang w:bidi="th-TH"/>
              </w:rPr>
              <w:drawing>
                <wp:inline distT="0" distB="0" distL="0" distR="0" wp14:anchorId="22D44013" wp14:editId="43AADBAA">
                  <wp:extent cx="400050" cy="400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01B32E45" w14:textId="77777777" w:rsidR="003D1B71" w:rsidRDefault="008F1710" w:rsidP="00380FD1">
            <w:pPr>
              <w:pStyle w:val="Information"/>
              <w:rPr>
                <w:rFonts w:ascii="Times New Roman" w:hAnsi="Times New Roman"/>
              </w:rPr>
            </w:pPr>
            <w:hyperlink r:id="rId19" w:history="1">
              <w:r w:rsidR="00D438F6" w:rsidRPr="00201C22">
                <w:rPr>
                  <w:rStyle w:val="Hyperlink"/>
                  <w:rFonts w:ascii="Times New Roman" w:hAnsi="Times New Roman"/>
                </w:rPr>
                <w:t>https://www.facebook.com/lou.thummanoon</w:t>
              </w:r>
            </w:hyperlink>
          </w:p>
          <w:p w14:paraId="5202C26A" w14:textId="77777777" w:rsidR="00D438F6" w:rsidRPr="000505E1" w:rsidRDefault="00D438F6" w:rsidP="00380FD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48" w:type="dxa"/>
            <w:vMerge/>
          </w:tcPr>
          <w:p w14:paraId="4EE942F0" w14:textId="77777777" w:rsidR="003D1B71" w:rsidRPr="000505E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B9C747" w14:textId="77777777" w:rsidR="003D1B71" w:rsidRPr="000505E1" w:rsidRDefault="003D1B71" w:rsidP="005801E5">
            <w:pPr>
              <w:pStyle w:val="Heading1"/>
              <w:rPr>
                <w:rFonts w:ascii="Times New Roman" w:hAnsi="Times New Roman"/>
              </w:rPr>
            </w:pPr>
          </w:p>
        </w:tc>
      </w:tr>
      <w:tr w:rsidR="003D1B71" w:rsidRPr="000505E1" w14:paraId="7112B7DB" w14:textId="77777777" w:rsidTr="00D438F6">
        <w:trPr>
          <w:trHeight w:val="2448"/>
        </w:trPr>
        <w:tc>
          <w:tcPr>
            <w:tcW w:w="720" w:type="dxa"/>
          </w:tcPr>
          <w:p w14:paraId="731171D5" w14:textId="77777777" w:rsidR="003D1B71" w:rsidRPr="000505E1" w:rsidRDefault="003D1B71" w:rsidP="00222466">
            <w:pPr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F490098" w14:textId="77777777" w:rsidR="003D1B71" w:rsidRPr="000505E1" w:rsidRDefault="003D1B71" w:rsidP="00222466">
            <w:pPr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48" w:type="dxa"/>
          </w:tcPr>
          <w:p w14:paraId="2EA8D01D" w14:textId="77777777" w:rsidR="003D1B71" w:rsidRPr="000505E1" w:rsidRDefault="003D1B71" w:rsidP="00222466">
            <w:pPr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D44BCFB" w14:textId="77777777" w:rsidR="003D1B71" w:rsidRPr="000505E1" w:rsidRDefault="003D1B71" w:rsidP="00222466">
            <w:pPr>
              <w:rPr>
                <w:rFonts w:ascii="Times New Roman" w:hAnsi="Times New Roman"/>
              </w:rPr>
            </w:pPr>
          </w:p>
        </w:tc>
      </w:tr>
    </w:tbl>
    <w:p w14:paraId="7624421E" w14:textId="77777777" w:rsidR="007F5B63" w:rsidRPr="000505E1" w:rsidRDefault="007F5B63" w:rsidP="006D79A8">
      <w:pPr>
        <w:pStyle w:val="BodyText"/>
        <w:rPr>
          <w:rFonts w:ascii="Times New Roman" w:hAnsi="Times New Roman"/>
        </w:rPr>
      </w:pPr>
    </w:p>
    <w:sectPr w:rsidR="007F5B63" w:rsidRPr="000505E1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49FEA" w14:textId="77777777" w:rsidR="008F1710" w:rsidRDefault="008F1710" w:rsidP="00590471">
      <w:r>
        <w:separator/>
      </w:r>
    </w:p>
  </w:endnote>
  <w:endnote w:type="continuationSeparator" w:id="0">
    <w:p w14:paraId="508D3C08" w14:textId="77777777" w:rsidR="008F1710" w:rsidRDefault="008F171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E397A" w14:textId="77777777" w:rsidR="008F1710" w:rsidRDefault="008F1710" w:rsidP="00590471">
      <w:r>
        <w:separator/>
      </w:r>
    </w:p>
  </w:footnote>
  <w:footnote w:type="continuationSeparator" w:id="0">
    <w:p w14:paraId="2016CC23" w14:textId="77777777" w:rsidR="008F1710" w:rsidRDefault="008F171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FA905" w14:textId="77777777" w:rsidR="00590471" w:rsidRDefault="00310F17" w:rsidP="00060042">
    <w:pPr>
      <w:pStyle w:val="BodyText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64763C4" wp14:editId="1BCB2C13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839B8" id="Group 26" o:spid="_x0000_s1026" alt="decorative element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oFQSyxMCTwNFosmxPKBURAMTicqxPEyO5QGlIhqYSFSO5WFyLA/lWEJg&#10;9YJyLA+TY3lAqeQ2MDmWh3IsIfCqoEg0OZaHciwh8DRQJJocy0M5lhB4GigSTY7loRxLCCwNlGN5&#10;mBzLQzmWEHgaKBJNjuWhHEsIPA0UiSbH8lCOJQSeBopEk2N5KMcSAk8DRaLJsTyUYwmBo8FTOZYQ&#10;eBkIx/I0OZanciwh8DSQ2flpcixP5VhC4Gkgs/PT5FieyrGEwNNA1olPk2N5KscSAk8DWSc+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n9/&#10;lz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Z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Fbqbg1cAYLPaLS4MPMa&#10;4ofkNy/FDIVPSD36H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QVSCSiPCmoUZE4sYiwrkEqioMiJGWNZ&#10;ixjLCqSSKChyYsZY1iLGsmaMRQWlVcgYy1rEWFYglTgHRYxlzRiLCmpDyJxYxFjWjLGooEZB5sQi&#10;xrJmjEUFNQoyJxYxljVjLCooUZAxlrWIsawZY1FBjYLMiUWMZc0YiwpqFGROLGIsa8ZYVFCjIHNi&#10;EWNZM8aighoFmROLGMuaMRYVVCjYMsaigloDCWPZihjLljEWFdQoSNp5K2IsW8ZYVFCjIGnnrYix&#10;bBljUUGNgmQnbkWMZcsYiwpqFCQ7cSt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G3L0zWxu6geQSZ8/Wum4YFi1bSZgvLfMB7WDHWuYDc&#10;oFZsBuVOmLTLCFlPM6wqjkACWxrnzKfljP6wxn1/L5K7Mnjy1bkmLxAvN762a0zogb2sK3uEFthS&#10;NP2+q2ivbVeZ8xO8iCKg7yM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W8o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0KUX4IVm7YfGkk3KF6&#10;jykScMo+2s8ShsHZ6Uu+dev8yNOpK6u/ApOpXpNsgBflGOMAcm0C2pFKozIhkRoUxhfhhwiJnNHK&#10;rKX4AY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f1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QGl&#10;UlieEHgaKBJNjuUBpSIamEhUjuVhciwPKBXRwESiciwPk2N5KMcSAqsXlGN5mBzLA0qltoHJsTyU&#10;YwmBVwVFosmxPJRjCYGngSLR5FgeyrGEwNNAkWhyLA/lWEJgaaAcy8PkWB7KsYTA00CRaHIsD+VY&#10;QuBpoEg0OZaHciwh8DRQJJocy0M5lhB4GigSTY7loRxLCBwNnsqxhMDLQDiWp8mxPJVjCYGngczO&#10;T5NjeSrHEgJPA5mdnybH8lSOJQSeBuInPk2O5akcSwg8DcRPf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jGWS7IbqSkTltbcDj/Nd4V7ppUT8cyFLF4/y3&#10;xqNXpp6DQ1enLmSBx/lvjSeUmRQLwjN+tezTZfyMwBC8mZLd4477KqdvzYqQ69fGEZfHh7OIkv3P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I+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l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3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f/K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n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fxeJOoWJ0sfe6WzgMKUbCXZbXAedbXiCxkYS6NoiWCiTKFYpp8g0lBny&#10;HNuLIqpGvD1yxqdZVH2aBLvx6TpVtCBxzyQC0iRPvthnem6ofGQsim3ORrDz00ofTpT8gQBDKVse&#10;o0XkmcQpIt/54zUTjoFwErIS65oHaVQ6ZTKKKvOkoK0UNi6wNmR1Zn3BPakcqpQP1WFu7BET0iGL&#10;5W7sueb2GPy9WrOylGPNf9X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lZtxTyUs/BYCtOg/a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W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F64F1"/>
    <w:multiLevelType w:val="multilevel"/>
    <w:tmpl w:val="79AEAC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40B13F0"/>
    <w:multiLevelType w:val="multilevel"/>
    <w:tmpl w:val="4A48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5E1"/>
    <w:rsid w:val="000505E1"/>
    <w:rsid w:val="00060042"/>
    <w:rsid w:val="0008685D"/>
    <w:rsid w:val="00090860"/>
    <w:rsid w:val="00112FD7"/>
    <w:rsid w:val="00150ABD"/>
    <w:rsid w:val="001742FB"/>
    <w:rsid w:val="001946FC"/>
    <w:rsid w:val="00222466"/>
    <w:rsid w:val="0024753C"/>
    <w:rsid w:val="0025638F"/>
    <w:rsid w:val="00276026"/>
    <w:rsid w:val="002B4549"/>
    <w:rsid w:val="002F2E0B"/>
    <w:rsid w:val="00310F17"/>
    <w:rsid w:val="003326CB"/>
    <w:rsid w:val="00353B60"/>
    <w:rsid w:val="00376291"/>
    <w:rsid w:val="00380FD1"/>
    <w:rsid w:val="00383D02"/>
    <w:rsid w:val="00385DE7"/>
    <w:rsid w:val="0039179D"/>
    <w:rsid w:val="003D1B71"/>
    <w:rsid w:val="003F3B0A"/>
    <w:rsid w:val="00421AB4"/>
    <w:rsid w:val="00432409"/>
    <w:rsid w:val="00493F2E"/>
    <w:rsid w:val="004E158A"/>
    <w:rsid w:val="0051197A"/>
    <w:rsid w:val="00565C77"/>
    <w:rsid w:val="0056708E"/>
    <w:rsid w:val="005801E5"/>
    <w:rsid w:val="00590471"/>
    <w:rsid w:val="005C49D5"/>
    <w:rsid w:val="005D01FA"/>
    <w:rsid w:val="005E4BC5"/>
    <w:rsid w:val="006151DB"/>
    <w:rsid w:val="00653E17"/>
    <w:rsid w:val="006A08E8"/>
    <w:rsid w:val="006D79A8"/>
    <w:rsid w:val="006F0D99"/>
    <w:rsid w:val="0072353B"/>
    <w:rsid w:val="007575B6"/>
    <w:rsid w:val="007B3C81"/>
    <w:rsid w:val="007D67CA"/>
    <w:rsid w:val="007E668F"/>
    <w:rsid w:val="007F5B63"/>
    <w:rsid w:val="00803A0A"/>
    <w:rsid w:val="00814C63"/>
    <w:rsid w:val="00846CB9"/>
    <w:rsid w:val="008566AA"/>
    <w:rsid w:val="008966EA"/>
    <w:rsid w:val="008A1430"/>
    <w:rsid w:val="008A1E6E"/>
    <w:rsid w:val="008C024F"/>
    <w:rsid w:val="008C2CFC"/>
    <w:rsid w:val="008F1710"/>
    <w:rsid w:val="00912DC8"/>
    <w:rsid w:val="00931E08"/>
    <w:rsid w:val="009475DC"/>
    <w:rsid w:val="00967B93"/>
    <w:rsid w:val="009D090F"/>
    <w:rsid w:val="00A31464"/>
    <w:rsid w:val="00A31B16"/>
    <w:rsid w:val="00A33613"/>
    <w:rsid w:val="00A47A8D"/>
    <w:rsid w:val="00AC6C7E"/>
    <w:rsid w:val="00B1505B"/>
    <w:rsid w:val="00B6466C"/>
    <w:rsid w:val="00BB41F1"/>
    <w:rsid w:val="00BC22C7"/>
    <w:rsid w:val="00BD195A"/>
    <w:rsid w:val="00C07240"/>
    <w:rsid w:val="00C14078"/>
    <w:rsid w:val="00C55DEB"/>
    <w:rsid w:val="00CE1E3D"/>
    <w:rsid w:val="00CF4F50"/>
    <w:rsid w:val="00D053FA"/>
    <w:rsid w:val="00D438F6"/>
    <w:rsid w:val="00DC3F0A"/>
    <w:rsid w:val="00E26AED"/>
    <w:rsid w:val="00E40D08"/>
    <w:rsid w:val="00E73AB8"/>
    <w:rsid w:val="00E90A60"/>
    <w:rsid w:val="00ED47F7"/>
    <w:rsid w:val="00EE7E09"/>
    <w:rsid w:val="00F0223C"/>
    <w:rsid w:val="00F3235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7678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5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0505E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050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Thammanoonchanthala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facebook.com/lou.thummano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0FC00CE8FC40C69E8BEDF8620D0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5D055-4547-4595-9002-01775C0C8817}"/>
      </w:docPartPr>
      <w:docPartBody>
        <w:p w:rsidR="002F22A3" w:rsidRDefault="00FB5160">
          <w:pPr>
            <w:pStyle w:val="F50FC00CE8FC40C69E8BEDF8620D0008"/>
          </w:pPr>
          <w:r w:rsidRPr="00AC6C7E">
            <w:t>Experience</w:t>
          </w:r>
        </w:p>
      </w:docPartBody>
    </w:docPart>
    <w:docPart>
      <w:docPartPr>
        <w:name w:val="44D48C40DB8C426B83FCD3854EB42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28468-37DA-46B8-9832-7CD631CD4E2A}"/>
      </w:docPartPr>
      <w:docPartBody>
        <w:p w:rsidR="002F22A3" w:rsidRDefault="00FB5160">
          <w:pPr>
            <w:pStyle w:val="44D48C40DB8C426B83FCD3854EB42B19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160"/>
    <w:rsid w:val="000876D8"/>
    <w:rsid w:val="002F22A3"/>
    <w:rsid w:val="00444E94"/>
    <w:rsid w:val="00687859"/>
    <w:rsid w:val="00D73158"/>
    <w:rsid w:val="00EE04E7"/>
    <w:rsid w:val="00FB5160"/>
    <w:rsid w:val="00FE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36122452C45FEAD58461F754C9F2D">
    <w:name w:val="9F236122452C45FEAD58461F754C9F2D"/>
  </w:style>
  <w:style w:type="paragraph" w:customStyle="1" w:styleId="1D7266CA882143B2910AB268EE1115A1">
    <w:name w:val="1D7266CA882143B2910AB268EE1115A1"/>
  </w:style>
  <w:style w:type="paragraph" w:customStyle="1" w:styleId="F50FC00CE8FC40C69E8BEDF8620D0008">
    <w:name w:val="F50FC00CE8FC40C69E8BEDF8620D0008"/>
  </w:style>
  <w:style w:type="paragraph" w:customStyle="1" w:styleId="034967B6FE444F39BB82985E09FAD1F5">
    <w:name w:val="034967B6FE444F39BB82985E09FAD1F5"/>
  </w:style>
  <w:style w:type="paragraph" w:customStyle="1" w:styleId="CD7C25AB84574356A88E09456B376509">
    <w:name w:val="CD7C25AB84574356A88E09456B376509"/>
  </w:style>
  <w:style w:type="paragraph" w:customStyle="1" w:styleId="BB2FD86217674A65AC3BA9245EAE4496">
    <w:name w:val="BB2FD86217674A65AC3BA9245EAE4496"/>
  </w:style>
  <w:style w:type="paragraph" w:customStyle="1" w:styleId="423FFC4FF7554AF68A102E987C1428AB">
    <w:name w:val="423FFC4FF7554AF68A102E987C1428AB"/>
  </w:style>
  <w:style w:type="paragraph" w:customStyle="1" w:styleId="DB6AAA9F8A7441869093AFB917ED1843">
    <w:name w:val="DB6AAA9F8A7441869093AFB917ED1843"/>
  </w:style>
  <w:style w:type="paragraph" w:customStyle="1" w:styleId="6DFC5856950D4EC7B136DA0B0E9F4679">
    <w:name w:val="6DFC5856950D4EC7B136DA0B0E9F4679"/>
  </w:style>
  <w:style w:type="paragraph" w:customStyle="1" w:styleId="B0EC4C8650624D73B0BA0612880FE0F8">
    <w:name w:val="B0EC4C8650624D73B0BA0612880FE0F8"/>
  </w:style>
  <w:style w:type="paragraph" w:customStyle="1" w:styleId="9886F586F1B043C9BDBE4923E5997F2E">
    <w:name w:val="9886F586F1B043C9BDBE4923E5997F2E"/>
  </w:style>
  <w:style w:type="paragraph" w:customStyle="1" w:styleId="076388C632684D59972734FBEB1D29BF">
    <w:name w:val="076388C632684D59972734FBEB1D29BF"/>
  </w:style>
  <w:style w:type="paragraph" w:customStyle="1" w:styleId="E2B0B276EC304EC386DD66352D42E0C4">
    <w:name w:val="E2B0B276EC304EC386DD66352D42E0C4"/>
  </w:style>
  <w:style w:type="paragraph" w:customStyle="1" w:styleId="543B9DA1BC7A4DA99EF25FA807D65385">
    <w:name w:val="543B9DA1BC7A4DA99EF25FA807D65385"/>
  </w:style>
  <w:style w:type="paragraph" w:customStyle="1" w:styleId="9093C2EB06854181976701D56F11763C">
    <w:name w:val="9093C2EB06854181976701D56F11763C"/>
  </w:style>
  <w:style w:type="paragraph" w:customStyle="1" w:styleId="AA22710E023E42E08E2B90D2835C3E7C">
    <w:name w:val="AA22710E023E42E08E2B90D2835C3E7C"/>
  </w:style>
  <w:style w:type="paragraph" w:customStyle="1" w:styleId="F03F80A005C44F6496A7B735649C0BD0">
    <w:name w:val="F03F80A005C44F6496A7B735649C0BD0"/>
  </w:style>
  <w:style w:type="paragraph" w:customStyle="1" w:styleId="71E1321A83F54A0B867473EA084E2EC6">
    <w:name w:val="71E1321A83F54A0B867473EA084E2EC6"/>
  </w:style>
  <w:style w:type="paragraph" w:customStyle="1" w:styleId="0B52905C17B2481283DE741750ADDAB0">
    <w:name w:val="0B52905C17B2481283DE741750ADDAB0"/>
  </w:style>
  <w:style w:type="paragraph" w:customStyle="1" w:styleId="44D48C40DB8C426B83FCD3854EB42B19">
    <w:name w:val="44D48C40DB8C426B83FCD3854EB42B19"/>
  </w:style>
  <w:style w:type="paragraph" w:customStyle="1" w:styleId="CB9E85A56A3C42D797A4D0042C53B937">
    <w:name w:val="CB9E85A56A3C42D797A4D0042C53B937"/>
  </w:style>
  <w:style w:type="paragraph" w:customStyle="1" w:styleId="219723153EDA4606B332877BA8D6A392">
    <w:name w:val="219723153EDA4606B332877BA8D6A392"/>
  </w:style>
  <w:style w:type="paragraph" w:customStyle="1" w:styleId="8A2DF11BE90E454CB1C5E955EA86E7D1">
    <w:name w:val="8A2DF11BE90E454CB1C5E955EA86E7D1"/>
  </w:style>
  <w:style w:type="paragraph" w:customStyle="1" w:styleId="1C9E5DF4CB4348FFA94B62621A6E70DE">
    <w:name w:val="1C9E5DF4CB4348FFA94B62621A6E70DE"/>
  </w:style>
  <w:style w:type="paragraph" w:customStyle="1" w:styleId="9BC94FD45F4F4134A4CB0F140BDC8D39">
    <w:name w:val="9BC94FD45F4F4134A4CB0F140BDC8D39"/>
  </w:style>
  <w:style w:type="paragraph" w:customStyle="1" w:styleId="5003F8B6723C4A698D618BBC823D35F8">
    <w:name w:val="5003F8B6723C4A698D618BBC823D35F8"/>
  </w:style>
  <w:style w:type="paragraph" w:customStyle="1" w:styleId="826A03B1A528407FA82396B7F25F2024">
    <w:name w:val="826A03B1A528407FA82396B7F25F2024"/>
  </w:style>
  <w:style w:type="paragraph" w:customStyle="1" w:styleId="B27A6EE9ED234D2A9414D828FFDCEAE6">
    <w:name w:val="B27A6EE9ED234D2A9414D828FFDCEAE6"/>
  </w:style>
  <w:style w:type="paragraph" w:customStyle="1" w:styleId="A34F9B796303448BB85D235D297D6939">
    <w:name w:val="A34F9B796303448BB85D235D297D6939"/>
  </w:style>
  <w:style w:type="paragraph" w:customStyle="1" w:styleId="56BDB4F92F2A4E90A54D4D2D1D359EDE">
    <w:name w:val="56BDB4F92F2A4E90A54D4D2D1D359EDE"/>
  </w:style>
  <w:style w:type="paragraph" w:customStyle="1" w:styleId="4CA2FE54DDE347038B79772C87A289A2">
    <w:name w:val="4CA2FE54DDE347038B79772C87A289A2"/>
  </w:style>
  <w:style w:type="paragraph" w:customStyle="1" w:styleId="D2A63E4476D1464F82C4B5B2517DA4E2">
    <w:name w:val="D2A63E4476D1464F82C4B5B2517DA4E2"/>
  </w:style>
  <w:style w:type="paragraph" w:customStyle="1" w:styleId="DC74C78DE8074907A61A8D1EA8894440">
    <w:name w:val="DC74C78DE8074907A61A8D1EA889444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5647EE500ED4BFA9E8A7063D9987689">
    <w:name w:val="65647EE500ED4BFA9E8A7063D99876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BC3F77-EBA3-47A7-97A0-D6F33F6A88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BE49817-76BD-463A-9D1F-AFD88FCE29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884146-05BC-4A5B-9E38-EFF6FC28A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2020-04-20T06:00:00Z</dcterms:created>
  <dcterms:modified xsi:type="dcterms:W3CDTF">2020-04-20T06:00:00Z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